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CA7CC1" w14:paraId="036EAAC6" w14:textId="77777777" w:rsidTr="002A4ED5">
        <w:tc>
          <w:tcPr>
            <w:tcW w:w="729" w:type="pct"/>
            <w:vAlign w:val="bottom"/>
          </w:tcPr>
          <w:p w14:paraId="4E44E27A" w14:textId="77777777" w:rsidR="002A4ED5" w:rsidRPr="00CA7CC1" w:rsidRDefault="00AA151C" w:rsidP="003059CC">
            <w:pPr>
              <w:rPr>
                <w:noProof/>
              </w:rPr>
            </w:pPr>
            <w:r>
              <w:rPr>
                <w:noProof/>
              </w:rPr>
              <w:t>Firma</w:t>
            </w:r>
            <w:r w:rsidR="0009359C">
              <w:rPr>
                <w:noProof/>
              </w:rPr>
              <w:t>/Name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3B149F2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6875B710" w14:textId="77777777" w:rsidTr="002A4ED5">
        <w:tc>
          <w:tcPr>
            <w:tcW w:w="729" w:type="pct"/>
            <w:vAlign w:val="bottom"/>
          </w:tcPr>
          <w:p w14:paraId="479A29F2" w14:textId="77777777" w:rsidR="002A4ED5" w:rsidRPr="00CA7CC1" w:rsidRDefault="003059CC" w:rsidP="003059CC">
            <w:pPr>
              <w:rPr>
                <w:noProof/>
              </w:rPr>
            </w:pPr>
            <w:r>
              <w:rPr>
                <w:noProof/>
              </w:rPr>
              <w:t>Telefon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04815B7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33F6F4CA" w14:textId="77777777" w:rsidTr="002A4ED5">
        <w:tc>
          <w:tcPr>
            <w:tcW w:w="729" w:type="pct"/>
            <w:vAlign w:val="bottom"/>
          </w:tcPr>
          <w:p w14:paraId="06FCD9C1" w14:textId="77777777" w:rsidR="002A4ED5" w:rsidRPr="00CA7CC1" w:rsidRDefault="003059CC" w:rsidP="003059CC">
            <w:pPr>
              <w:rPr>
                <w:noProof/>
              </w:rPr>
            </w:pPr>
            <w:r>
              <w:rPr>
                <w:noProof/>
              </w:rPr>
              <w:t>E-Mail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D3A630F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095162A2" w14:textId="77777777" w:rsidTr="002A4ED5">
        <w:sdt>
          <w:sdtPr>
            <w:rPr>
              <w:noProof/>
            </w:rPr>
            <w:id w:val="1062217057"/>
            <w:placeholder>
              <w:docPart w:val="3D3F01930C954A2EA060EB1C13400778"/>
            </w:placeholder>
            <w:temporary/>
            <w:showingPlcHdr/>
          </w:sdtPr>
          <w:sdtEndPr/>
          <w:sdtContent>
            <w:tc>
              <w:tcPr>
                <w:tcW w:w="729" w:type="pct"/>
                <w:vAlign w:val="bottom"/>
              </w:tcPr>
              <w:p w14:paraId="2419C805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1B2B1B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966BF" w:rsidRPr="00CA7CC1" w14:paraId="77E246C9" w14:textId="77777777" w:rsidTr="002A4ED5">
        <w:tc>
          <w:tcPr>
            <w:tcW w:w="729" w:type="pct"/>
            <w:vAlign w:val="bottom"/>
          </w:tcPr>
          <w:p w14:paraId="1241A0B2" w14:textId="77777777" w:rsidR="002966BF" w:rsidRDefault="0009359C" w:rsidP="002A4ED5">
            <w:pPr>
              <w:rPr>
                <w:noProof/>
              </w:rPr>
            </w:pPr>
            <w:r>
              <w:rPr>
                <w:noProof/>
              </w:rPr>
              <w:t>PLZ/Ort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BE76D8" w14:textId="77777777" w:rsidR="002966BF" w:rsidRPr="00CA7CC1" w:rsidRDefault="002966BF" w:rsidP="002A4ED5">
            <w:pPr>
              <w:rPr>
                <w:noProof/>
              </w:rPr>
            </w:pPr>
          </w:p>
        </w:tc>
      </w:tr>
      <w:tr w:rsidR="0009359C" w:rsidRPr="00CA7CC1" w14:paraId="1890C9FD" w14:textId="77777777" w:rsidTr="002A4ED5">
        <w:tc>
          <w:tcPr>
            <w:tcW w:w="729" w:type="pct"/>
            <w:vAlign w:val="bottom"/>
          </w:tcPr>
          <w:p w14:paraId="3EC272D9" w14:textId="77777777" w:rsidR="0009359C" w:rsidRDefault="0009359C" w:rsidP="002A4ED5">
            <w:pPr>
              <w:rPr>
                <w:noProof/>
              </w:rPr>
            </w:pPr>
            <w:r w:rsidRPr="0009359C">
              <w:rPr>
                <w:noProof/>
              </w:rPr>
              <w:t>Lieferadresse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BCC2FA" w14:textId="77777777" w:rsidR="0009359C" w:rsidRPr="00CA7CC1" w:rsidRDefault="0009359C" w:rsidP="002A4ED5">
            <w:pPr>
              <w:rPr>
                <w:noProof/>
              </w:rPr>
            </w:pPr>
          </w:p>
        </w:tc>
      </w:tr>
      <w:tr w:rsidR="002A4ED5" w:rsidRPr="00CA7CC1" w14:paraId="46F16713" w14:textId="77777777" w:rsidTr="002A4ED5">
        <w:tc>
          <w:tcPr>
            <w:tcW w:w="729" w:type="pct"/>
            <w:vAlign w:val="bottom"/>
          </w:tcPr>
          <w:p w14:paraId="05A1A83C" w14:textId="77777777" w:rsidR="002A4ED5" w:rsidRPr="00CA7CC1" w:rsidRDefault="002966BF" w:rsidP="003059CC">
            <w:pPr>
              <w:rPr>
                <w:noProof/>
              </w:rPr>
            </w:pPr>
            <w:r>
              <w:rPr>
                <w:noProof/>
              </w:rPr>
              <w:t>Liefertermin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5BFB78D" w14:textId="77777777" w:rsidR="002A4ED5" w:rsidRPr="00CA7CC1" w:rsidRDefault="002A4ED5" w:rsidP="002A4ED5">
            <w:pPr>
              <w:rPr>
                <w:noProof/>
              </w:rPr>
            </w:pPr>
          </w:p>
        </w:tc>
      </w:tr>
    </w:tbl>
    <w:p w14:paraId="360C2F5A" w14:textId="77777777" w:rsidR="00806FF3" w:rsidRPr="00CA7CC1" w:rsidRDefault="00806FF3" w:rsidP="00562601">
      <w:pPr>
        <w:pStyle w:val="NoSpacing"/>
        <w:rPr>
          <w:noProof/>
        </w:rPr>
      </w:pPr>
    </w:p>
    <w:tbl>
      <w:tblPr>
        <w:tblpPr w:leftFromText="141" w:rightFromText="141" w:vertAnchor="text" w:tblpXSpec="right" w:tblpY="1"/>
        <w:tblOverlap w:val="never"/>
        <w:tblW w:w="4989" w:type="pct"/>
        <w:tblLayout w:type="fixed"/>
        <w:tblLook w:val="04A0" w:firstRow="1" w:lastRow="0" w:firstColumn="1" w:lastColumn="0" w:noHBand="0" w:noVBand="1"/>
      </w:tblPr>
      <w:tblGrid>
        <w:gridCol w:w="2199"/>
        <w:gridCol w:w="4183"/>
        <w:gridCol w:w="1954"/>
        <w:gridCol w:w="2093"/>
        <w:gridCol w:w="1673"/>
        <w:gridCol w:w="1815"/>
      </w:tblGrid>
      <w:tr w:rsidR="008F61C9" w:rsidRPr="00CA7CC1" w14:paraId="3A7FFCEC" w14:textId="77777777" w:rsidTr="003D7745">
        <w:trPr>
          <w:trHeight w:val="331"/>
        </w:trPr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0C81554F" w14:textId="77777777" w:rsidR="008F61C9" w:rsidRPr="00CA7CC1" w:rsidRDefault="003059CC" w:rsidP="003059CC">
            <w:pPr>
              <w:pStyle w:val="En-ttesdutableau"/>
            </w:pPr>
            <w:r>
              <w:t>Artikel</w:t>
            </w:r>
          </w:p>
        </w:tc>
        <w:tc>
          <w:tcPr>
            <w:tcW w:w="1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58B2615C" w14:textId="77777777" w:rsidR="008F61C9" w:rsidRPr="00CA7CC1" w:rsidRDefault="00A164D2" w:rsidP="003059CC">
            <w:pPr>
              <w:pStyle w:val="En-ttesdutableau"/>
            </w:pPr>
            <w:r>
              <w:t>Artikel-N°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4E4DDFF6" w14:textId="77777777" w:rsidR="008F61C9" w:rsidRPr="00CA7CC1" w:rsidRDefault="002966BF" w:rsidP="003059CC">
            <w:pPr>
              <w:pStyle w:val="En-ttesdutableau"/>
            </w:pPr>
            <w:r>
              <w:t>Far</w:t>
            </w:r>
            <w:r w:rsidR="003059CC">
              <w:t>be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1C95BC88" w14:textId="77777777" w:rsidR="008F61C9" w:rsidRPr="00CA7CC1" w:rsidRDefault="00A164D2" w:rsidP="003059CC">
            <w:pPr>
              <w:pStyle w:val="En-ttesdutableau"/>
            </w:pPr>
            <w:r>
              <w:t>Anzahl Karton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376E70EB" w14:textId="77777777" w:rsidR="008F61C9" w:rsidRPr="00CA7CC1" w:rsidRDefault="002966BF" w:rsidP="008F61C9">
            <w:pPr>
              <w:pStyle w:val="En-ttesdutableau"/>
            </w:pPr>
            <w:r>
              <w:t>Anzahl Pal.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22EEB41A" w14:textId="77777777" w:rsidR="008F61C9" w:rsidRPr="00CA7CC1" w:rsidRDefault="002966BF" w:rsidP="003059CC">
            <w:pPr>
              <w:pStyle w:val="En-ttesdutableau"/>
            </w:pPr>
            <w:r w:rsidRPr="002966BF">
              <w:t>Preis 1'000 Stk</w:t>
            </w:r>
          </w:p>
        </w:tc>
      </w:tr>
      <w:tr w:rsidR="008F61C9" w:rsidRPr="00A317E3" w14:paraId="55C32AA8" w14:textId="77777777" w:rsidTr="003D7745">
        <w:trPr>
          <w:trHeight w:val="331"/>
        </w:trPr>
        <w:tc>
          <w:tcPr>
            <w:tcW w:w="7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5B16BB68" w14:textId="77777777" w:rsidR="008F61C9" w:rsidRPr="00CA7CC1" w:rsidRDefault="008F61C9" w:rsidP="008F61C9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1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12205E2C" w14:textId="77777777" w:rsidR="008F61C9" w:rsidRPr="00CA7CC1" w:rsidRDefault="008F61C9" w:rsidP="008F61C9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7EC98C35" w14:textId="77777777" w:rsidR="008F61C9" w:rsidRPr="00A317E3" w:rsidRDefault="008F61C9" w:rsidP="008F61C9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7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1514BF5F" w14:textId="77777777" w:rsidR="008F61C9" w:rsidRPr="00A317E3" w:rsidRDefault="008F61C9" w:rsidP="008F61C9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57FE6B90" w14:textId="77777777" w:rsidR="008F61C9" w:rsidRPr="00A317E3" w:rsidRDefault="008F61C9" w:rsidP="008F61C9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A6E0" w:themeFill="accent2" w:themeFillTint="80"/>
            <w:vAlign w:val="center"/>
          </w:tcPr>
          <w:p w14:paraId="56715B29" w14:textId="77777777" w:rsidR="008F61C9" w:rsidRPr="00A317E3" w:rsidRDefault="008F61C9" w:rsidP="008F61C9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</w:tr>
      <w:tr w:rsidR="008F61C9" w:rsidRPr="00A317E3" w14:paraId="3D87DA5C" w14:textId="77777777" w:rsidTr="003D7745">
        <w:tc>
          <w:tcPr>
            <w:tcW w:w="7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8450D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DCB47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BC4E8B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1DE59D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FE9DF0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FDE6B1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</w:tr>
      <w:tr w:rsidR="008F61C9" w:rsidRPr="00A317E3" w14:paraId="466F3E7A" w14:textId="77777777" w:rsidTr="00A164D2">
        <w:tc>
          <w:tcPr>
            <w:tcW w:w="7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D0CEE5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9DE802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DA4CC6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C01CAC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18DD07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E46123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</w:tr>
      <w:tr w:rsidR="008F61C9" w:rsidRPr="00A317E3" w14:paraId="329CF7D1" w14:textId="77777777" w:rsidTr="00A164D2">
        <w:tc>
          <w:tcPr>
            <w:tcW w:w="7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BCA217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A3290B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6A58EB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E22BFA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BDF248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04938B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</w:tr>
      <w:tr w:rsidR="008F61C9" w:rsidRPr="00A317E3" w14:paraId="6BE0F43C" w14:textId="77777777" w:rsidTr="00A164D2">
        <w:tc>
          <w:tcPr>
            <w:tcW w:w="7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DBC8DE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B5D279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586665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5CDCAC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8AA439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CB1492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</w:tr>
      <w:tr w:rsidR="008F61C9" w:rsidRPr="00A317E3" w14:paraId="78DA99C7" w14:textId="77777777" w:rsidTr="00A164D2">
        <w:tc>
          <w:tcPr>
            <w:tcW w:w="7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06A1C7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790C10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D08135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F974FD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0A0A98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452648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</w:tr>
      <w:tr w:rsidR="008F61C9" w:rsidRPr="00A317E3" w14:paraId="56CA54DB" w14:textId="77777777" w:rsidTr="00A164D2">
        <w:tc>
          <w:tcPr>
            <w:tcW w:w="7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4A70C9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D5B4D9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87BCF9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699BFD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91F262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0C594A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</w:tr>
      <w:tr w:rsidR="008F61C9" w:rsidRPr="00A317E3" w14:paraId="22830F75" w14:textId="77777777" w:rsidTr="00A164D2">
        <w:tc>
          <w:tcPr>
            <w:tcW w:w="7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2641C2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B56E0A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4B692C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0E9A6D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46E81E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39A4C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</w:tr>
      <w:tr w:rsidR="008F61C9" w:rsidRPr="00A317E3" w14:paraId="0D47BAA4" w14:textId="77777777" w:rsidTr="002966BF">
        <w:tc>
          <w:tcPr>
            <w:tcW w:w="7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F4B7AD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15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3715DA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4E3A43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1E1618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429D5D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BE25D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</w:tr>
      <w:tr w:rsidR="008F61C9" w:rsidRPr="00CA7CC1" w14:paraId="2D989C77" w14:textId="77777777" w:rsidTr="002966BF">
        <w:tc>
          <w:tcPr>
            <w:tcW w:w="790" w:type="pct"/>
            <w:tcBorders>
              <w:top w:val="single" w:sz="4" w:space="0" w:color="auto"/>
            </w:tcBorders>
          </w:tcPr>
          <w:p w14:paraId="13CFE98B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1503" w:type="pct"/>
            <w:tcBorders>
              <w:top w:val="single" w:sz="4" w:space="0" w:color="auto"/>
            </w:tcBorders>
          </w:tcPr>
          <w:p w14:paraId="2A3F234F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02" w:type="pct"/>
            <w:tcBorders>
              <w:top w:val="single" w:sz="4" w:space="0" w:color="auto"/>
            </w:tcBorders>
          </w:tcPr>
          <w:p w14:paraId="533A4ED0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752" w:type="pct"/>
            <w:tcBorders>
              <w:top w:val="single" w:sz="4" w:space="0" w:color="auto"/>
            </w:tcBorders>
          </w:tcPr>
          <w:p w14:paraId="7EEE557B" w14:textId="77777777" w:rsidR="008F61C9" w:rsidRPr="00A317E3" w:rsidRDefault="008F61C9" w:rsidP="008F61C9">
            <w:pPr>
              <w:rPr>
                <w:noProof/>
                <w:lang w:val="en-US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  <w:vAlign w:val="bottom"/>
          </w:tcPr>
          <w:p w14:paraId="18523A4F" w14:textId="77777777" w:rsidR="008F61C9" w:rsidRPr="00CA7CC1" w:rsidRDefault="008F61C9" w:rsidP="002966BF">
            <w:pPr>
              <w:pStyle w:val="Total"/>
              <w:rPr>
                <w:noProof/>
              </w:rPr>
            </w:pPr>
          </w:p>
        </w:tc>
        <w:tc>
          <w:tcPr>
            <w:tcW w:w="652" w:type="pct"/>
            <w:tcBorders>
              <w:top w:val="single" w:sz="4" w:space="0" w:color="auto"/>
            </w:tcBorders>
          </w:tcPr>
          <w:p w14:paraId="2593AE76" w14:textId="77777777" w:rsidR="008F61C9" w:rsidRPr="00CA7CC1" w:rsidRDefault="008F61C9" w:rsidP="008F61C9">
            <w:pPr>
              <w:rPr>
                <w:b/>
                <w:noProof/>
              </w:rPr>
            </w:pPr>
          </w:p>
        </w:tc>
      </w:tr>
    </w:tbl>
    <w:p w14:paraId="52B75287" w14:textId="77777777" w:rsidR="00806FF3" w:rsidRPr="00CA7CC1" w:rsidRDefault="00806FF3" w:rsidP="002A648D">
      <w:pPr>
        <w:rPr>
          <w:noProof/>
        </w:rPr>
      </w:pPr>
    </w:p>
    <w:sectPr w:rsidR="00806FF3" w:rsidRPr="00CA7CC1" w:rsidSect="00A317E3">
      <w:headerReference w:type="default" r:id="rId11"/>
      <w:footerReference w:type="default" r:id="rId12"/>
      <w:pgSz w:w="16838" w:h="11906" w:orient="landscape" w:code="9"/>
      <w:pgMar w:top="1440" w:right="1440" w:bottom="90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DA208" w14:textId="77777777" w:rsidR="00F145A0" w:rsidRDefault="00F145A0" w:rsidP="00650259">
      <w:pPr>
        <w:spacing w:line="240" w:lineRule="auto"/>
      </w:pPr>
      <w:r>
        <w:separator/>
      </w:r>
    </w:p>
  </w:endnote>
  <w:endnote w:type="continuationSeparator" w:id="0">
    <w:p w14:paraId="3A67F8BD" w14:textId="77777777" w:rsidR="00F145A0" w:rsidRDefault="00F145A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66BCD6-B428-C049-A012-40F38EBD762C}"/>
    <w:embedBold r:id="rId2" w:fontKey="{2CB1DBC0-D5AD-6D43-A931-82C4590655AC}"/>
    <w:embedItalic r:id="rId3" w:fontKey="{0915C737-9BCF-BE4B-AD26-E2E3CD27FC84}"/>
    <w:embedBoldItalic r:id="rId4" w:fontKey="{2E5597FC-2F0A-2549-B739-AE01E33F130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5E1D454D-7943-F046-8EDD-BEA6C466F0E3}"/>
    <w:embedBold r:id="rId6" w:fontKey="{DF0CA892-8857-F24D-BF3E-9E526EA89671}"/>
    <w:embedItalic r:id="rId7" w:fontKey="{A36F246D-8B97-9440-B9DE-4F947A786C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85025BFB-2F82-534A-9F1E-5C0E80EEFBF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7F9D7648-38BF-7F4D-A531-A417C22DF4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6A0877C-7933-894F-B707-DE07414115E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64FFA462-E7CE-0F45-B5AD-83C7A836B6D6}"/>
    <w:embedBold r:id="rId12" w:fontKey="{E57A84C9-C32F-6B43-BD3E-E1928F9CF3CC}"/>
    <w:embedItalic r:id="rId13" w:fontKey="{25C1474C-3D85-944C-8292-ACAE8F4D4615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65F83F12-997D-264E-AE69-81683D2D9302}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Regular r:id="rId15" w:fontKey="{B1BE9AF2-844A-BA4C-A03F-56F7339CFC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2044BA23-45D1-5347-86BA-20FDCA74FF5F}"/>
    <w:embedBold r:id="rId17" w:fontKey="{6BCF1D99-E9E5-E540-9654-3F8C7D6D8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3E27373F" w14:textId="77777777" w:rsidTr="00562601">
      <w:tc>
        <w:tcPr>
          <w:tcW w:w="2500" w:type="pct"/>
          <w:vAlign w:val="center"/>
        </w:tcPr>
        <w:p w14:paraId="4455E342" w14:textId="77777777" w:rsidR="00562601" w:rsidRPr="002A648D" w:rsidRDefault="00562601" w:rsidP="009C6211">
          <w:pPr>
            <w:pStyle w:val="Footer"/>
            <w:rPr>
              <w:noProof/>
            </w:rPr>
          </w:pPr>
        </w:p>
      </w:tc>
      <w:tc>
        <w:tcPr>
          <w:tcW w:w="2500" w:type="pct"/>
          <w:vAlign w:val="center"/>
        </w:tcPr>
        <w:p w14:paraId="2DFC2BC0" w14:textId="77777777" w:rsidR="00562601" w:rsidRPr="00562601" w:rsidRDefault="009C621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18"/>
              <w:szCs w:val="24"/>
            </w:rPr>
          </w:pPr>
          <w:r>
            <w:rPr>
              <w:noProof/>
              <w:lang w:val="de-CH" w:eastAsia="de-CH"/>
            </w:rPr>
            <w:drawing>
              <wp:anchor distT="0" distB="0" distL="114300" distR="114300" simplePos="0" relativeHeight="251659264" behindDoc="0" locked="0" layoutInCell="1" allowOverlap="1" wp14:anchorId="65DD6A1D" wp14:editId="7A3CC408">
                <wp:simplePos x="0" y="0"/>
                <wp:positionH relativeFrom="column">
                  <wp:posOffset>2170430</wp:posOffset>
                </wp:positionH>
                <wp:positionV relativeFrom="paragraph">
                  <wp:posOffset>-375285</wp:posOffset>
                </wp:positionV>
                <wp:extent cx="2295525" cy="762000"/>
                <wp:effectExtent l="0" t="0" r="9525" b="0"/>
                <wp:wrapNone/>
                <wp:docPr id="2" name="Bild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55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17F4535" w14:textId="77777777" w:rsidR="009C6211" w:rsidRPr="009C6211" w:rsidRDefault="009C6211" w:rsidP="009C6211">
    <w:pPr>
      <w:autoSpaceDE w:val="0"/>
      <w:autoSpaceDN w:val="0"/>
      <w:rPr>
        <w:rFonts w:ascii="Arial" w:eastAsia="Calibri" w:hAnsi="Arial" w:cs="Arial"/>
        <w:noProof/>
        <w:color w:val="365F91"/>
        <w:sz w:val="20"/>
        <w:szCs w:val="20"/>
        <w:lang w:val="de-CH"/>
      </w:rPr>
    </w:pPr>
    <w:r w:rsidRPr="009C6211">
      <w:rPr>
        <w:rFonts w:ascii="Arial" w:eastAsia="Calibri" w:hAnsi="Arial" w:cs="Arial"/>
        <w:b/>
        <w:noProof/>
        <w:color w:val="365F91"/>
        <w:sz w:val="20"/>
        <w:szCs w:val="20"/>
        <w:lang w:val="de-CH"/>
      </w:rPr>
      <w:t>Stäger &amp; Co AG</w:t>
    </w:r>
    <w:r w:rsidRPr="009C6211">
      <w:rPr>
        <w:rFonts w:ascii="Arial" w:eastAsia="Calibri" w:hAnsi="Arial" w:cs="Arial"/>
        <w:noProof/>
        <w:color w:val="365F91"/>
        <w:sz w:val="20"/>
        <w:szCs w:val="20"/>
        <w:lang w:val="de-CH"/>
      </w:rPr>
      <w:t xml:space="preserve"> / Luzernerstrasse 61 / CH-5630 Muri </w:t>
    </w:r>
    <w:r w:rsidR="00BC643B">
      <w:rPr>
        <w:rFonts w:ascii="Arial" w:eastAsia="Calibri" w:hAnsi="Arial" w:cs="Arial"/>
        <w:noProof/>
        <w:color w:val="365F91"/>
        <w:sz w:val="20"/>
        <w:szCs w:val="20"/>
        <w:lang w:val="de-CH"/>
      </w:rPr>
      <w:t xml:space="preserve">/ 056 675 73 73 </w:t>
    </w:r>
    <w:r w:rsidRPr="009C6211">
      <w:rPr>
        <w:rFonts w:ascii="Arial" w:eastAsia="Calibri" w:hAnsi="Arial" w:cs="Arial"/>
        <w:noProof/>
        <w:color w:val="365F91"/>
        <w:sz w:val="20"/>
        <w:szCs w:val="20"/>
        <w:lang w:val="de-CH"/>
      </w:rPr>
      <w:t xml:space="preserve">/ </w:t>
    </w:r>
    <w:hyperlink r:id="rId2" w:history="1">
      <w:r w:rsidRPr="009C6211">
        <w:rPr>
          <w:rStyle w:val="Hyperlink"/>
          <w:rFonts w:ascii="Arial" w:eastAsia="Calibri" w:hAnsi="Arial" w:cs="Arial"/>
          <w:b/>
          <w:noProof/>
          <w:color w:val="365F91"/>
          <w:sz w:val="20"/>
          <w:szCs w:val="20"/>
          <w:lang w:val="de-CH"/>
        </w:rPr>
        <w:t>www.staeger.eu</w:t>
      </w:r>
    </w:hyperlink>
  </w:p>
  <w:p w14:paraId="0A8EA327" w14:textId="77777777" w:rsidR="00562601" w:rsidRPr="009C6211" w:rsidRDefault="00562601" w:rsidP="002A648D">
    <w:pPr>
      <w:pStyle w:val="Footer"/>
      <w:rPr>
        <w:noProof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61A761" w14:textId="77777777" w:rsidR="00F145A0" w:rsidRDefault="00F145A0" w:rsidP="00650259">
      <w:pPr>
        <w:spacing w:line="240" w:lineRule="auto"/>
      </w:pPr>
      <w:r>
        <w:separator/>
      </w:r>
    </w:p>
  </w:footnote>
  <w:footnote w:type="continuationSeparator" w:id="0">
    <w:p w14:paraId="1D721282" w14:textId="77777777" w:rsidR="00F145A0" w:rsidRDefault="00F145A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87" w:type="pct"/>
      <w:shd w:val="clear" w:color="auto" w:fill="4FA6E0" w:themeFill="accent2" w:themeFillTint="80"/>
      <w:tblLook w:val="04A0" w:firstRow="1" w:lastRow="0" w:firstColumn="1" w:lastColumn="0" w:noHBand="0" w:noVBand="1"/>
    </w:tblPr>
    <w:tblGrid>
      <w:gridCol w:w="944"/>
      <w:gridCol w:w="12699"/>
    </w:tblGrid>
    <w:tr w:rsidR="00562601" w:rsidRPr="00562601" w14:paraId="3DE57CC9" w14:textId="77777777" w:rsidTr="00BC643B">
      <w:trPr>
        <w:trHeight w:val="990"/>
      </w:trPr>
      <w:tc>
        <w:tcPr>
          <w:tcW w:w="346" w:type="pct"/>
          <w:shd w:val="clear" w:color="auto" w:fill="4FA6E0" w:themeFill="accent2" w:themeFillTint="80"/>
          <w:vAlign w:val="center"/>
        </w:tcPr>
        <w:p w14:paraId="311D6E45" w14:textId="77777777" w:rsidR="00562601" w:rsidRPr="00562601" w:rsidRDefault="00562601" w:rsidP="002C1223">
          <w:pPr>
            <w:tabs>
              <w:tab w:val="center" w:pos="4680"/>
              <w:tab w:val="right" w:pos="9360"/>
            </w:tabs>
            <w:spacing w:before="0"/>
            <w:ind w:right="-6487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654" w:type="pct"/>
          <w:shd w:val="clear" w:color="auto" w:fill="4FA6E0" w:themeFill="accent2" w:themeFillTint="80"/>
          <w:vAlign w:val="center"/>
        </w:tcPr>
        <w:p w14:paraId="511C1885" w14:textId="77777777" w:rsidR="00562601" w:rsidRPr="002B69B4" w:rsidRDefault="003059CC" w:rsidP="008F61C9">
          <w:pPr>
            <w:pStyle w:val="Header"/>
            <w:ind w:right="-396"/>
          </w:pPr>
          <w:proofErr w:type="spellStart"/>
          <w:r>
            <w:t>Bestellformular</w:t>
          </w:r>
          <w:proofErr w:type="spellEnd"/>
        </w:p>
      </w:tc>
    </w:tr>
  </w:tbl>
  <w:p w14:paraId="27F0F606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2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E20"/>
    <w:rsid w:val="00003B30"/>
    <w:rsid w:val="00045CA6"/>
    <w:rsid w:val="00052382"/>
    <w:rsid w:val="0006568A"/>
    <w:rsid w:val="00067FA9"/>
    <w:rsid w:val="00076F0F"/>
    <w:rsid w:val="00084253"/>
    <w:rsid w:val="0009359C"/>
    <w:rsid w:val="000C6630"/>
    <w:rsid w:val="000D1F49"/>
    <w:rsid w:val="000F5C88"/>
    <w:rsid w:val="00101C8F"/>
    <w:rsid w:val="001727CA"/>
    <w:rsid w:val="001E4E2C"/>
    <w:rsid w:val="00227ACA"/>
    <w:rsid w:val="00261C01"/>
    <w:rsid w:val="002966BF"/>
    <w:rsid w:val="002A4ED5"/>
    <w:rsid w:val="002A648D"/>
    <w:rsid w:val="002B69B4"/>
    <w:rsid w:val="002C1223"/>
    <w:rsid w:val="002C56E6"/>
    <w:rsid w:val="002D3A9F"/>
    <w:rsid w:val="003059CC"/>
    <w:rsid w:val="00354B3D"/>
    <w:rsid w:val="00361E11"/>
    <w:rsid w:val="0039760F"/>
    <w:rsid w:val="003B4744"/>
    <w:rsid w:val="003D7745"/>
    <w:rsid w:val="003F0847"/>
    <w:rsid w:val="0040090B"/>
    <w:rsid w:val="00446538"/>
    <w:rsid w:val="0046302A"/>
    <w:rsid w:val="00487D2D"/>
    <w:rsid w:val="004D5D62"/>
    <w:rsid w:val="00500C2E"/>
    <w:rsid w:val="005112D0"/>
    <w:rsid w:val="00562601"/>
    <w:rsid w:val="0057256E"/>
    <w:rsid w:val="00577E06"/>
    <w:rsid w:val="00581461"/>
    <w:rsid w:val="00582B1C"/>
    <w:rsid w:val="005A3BF7"/>
    <w:rsid w:val="005F2035"/>
    <w:rsid w:val="005F7990"/>
    <w:rsid w:val="006250A2"/>
    <w:rsid w:val="00626B93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34E20"/>
    <w:rsid w:val="008E203A"/>
    <w:rsid w:val="008F61C9"/>
    <w:rsid w:val="0090021E"/>
    <w:rsid w:val="00905BCD"/>
    <w:rsid w:val="0091229C"/>
    <w:rsid w:val="00940E73"/>
    <w:rsid w:val="0098597D"/>
    <w:rsid w:val="00991B30"/>
    <w:rsid w:val="009C6211"/>
    <w:rsid w:val="009D406B"/>
    <w:rsid w:val="009F2638"/>
    <w:rsid w:val="009F619A"/>
    <w:rsid w:val="009F6DDE"/>
    <w:rsid w:val="00A164D2"/>
    <w:rsid w:val="00A317E3"/>
    <w:rsid w:val="00A370A8"/>
    <w:rsid w:val="00A60442"/>
    <w:rsid w:val="00AA151C"/>
    <w:rsid w:val="00AC2926"/>
    <w:rsid w:val="00B04A50"/>
    <w:rsid w:val="00B160CA"/>
    <w:rsid w:val="00B70F6E"/>
    <w:rsid w:val="00BC643B"/>
    <w:rsid w:val="00BD4753"/>
    <w:rsid w:val="00BD5CB1"/>
    <w:rsid w:val="00BE62EE"/>
    <w:rsid w:val="00C003BA"/>
    <w:rsid w:val="00C427EB"/>
    <w:rsid w:val="00C46878"/>
    <w:rsid w:val="00C63B3C"/>
    <w:rsid w:val="00C81922"/>
    <w:rsid w:val="00CA7CC1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0D4A"/>
    <w:rsid w:val="00EE3054"/>
    <w:rsid w:val="00F00606"/>
    <w:rsid w:val="00F01256"/>
    <w:rsid w:val="00F145A0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C57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/>
    <w:lsdException w:name="Table Web 3" w:semiHidden="1"/>
    <w:lsdException w:name="Balloon Text" w:semiHidden="1" w:unhideWhenUsed="1"/>
    <w:lsdException w:name="Table Grid" w:semiHidden="1" w:uiPriority="0"/>
    <w:lsdException w:name="Table Theme" w:semiHidden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51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aeger.eu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\Downloads\tf2283706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D3F01930C954A2EA060EB1C134007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0F926C-3C3F-4E97-879D-7823E379691C}"/>
      </w:docPartPr>
      <w:docPartBody>
        <w:p w:rsidR="003D75D5" w:rsidRDefault="007A5451">
          <w:pPr>
            <w:pStyle w:val="3D3F01930C954A2EA060EB1C13400778"/>
          </w:pPr>
          <w:r w:rsidRPr="00CA7CC1">
            <w:rPr>
              <w:noProof/>
              <w:lang w:bidi="fr-FR"/>
            </w:rPr>
            <w:t>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451"/>
    <w:rsid w:val="003D75D5"/>
    <w:rsid w:val="007A5451"/>
    <w:rsid w:val="00BD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3F01930C954A2EA060EB1C13400778">
    <w:name w:val="3D3F01930C954A2EA060EB1C134007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186A9A-E707-48DA-B033-82197F5EA7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C:\Users\gm\Downloads\tf22837067_win32.dotx</Template>
  <TotalTime>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2021-04-15T07:11:00Z</dcterms:created>
  <dcterms:modified xsi:type="dcterms:W3CDTF">2021-04-15T07:11:00Z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